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59C1E" w14:textId="77777777" w:rsidR="00F40179" w:rsidRPr="00F40179" w:rsidRDefault="00F40179" w:rsidP="00F40179">
      <w:pPr>
        <w:jc w:val="center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F40179">
        <w:rPr>
          <w:rFonts w:asciiTheme="minorHAnsi" w:hAnsiTheme="minorHAnsi" w:cstheme="minorHAnsi"/>
          <w:b/>
          <w:bCs/>
          <w:sz w:val="28"/>
          <w:szCs w:val="28"/>
        </w:rPr>
        <w:t xml:space="preserve">Pozvánka na Celostátní studentskou vědeckou konferenci </w:t>
      </w:r>
      <w:r w:rsidRPr="00F40179">
        <w:rPr>
          <w:rFonts w:asciiTheme="minorHAnsi" w:hAnsiTheme="minorHAnsi" w:cstheme="minorHAnsi"/>
          <w:b/>
          <w:bCs/>
          <w:i/>
          <w:iCs/>
          <w:sz w:val="28"/>
          <w:szCs w:val="28"/>
        </w:rPr>
        <w:t>Historie 2023</w:t>
      </w:r>
    </w:p>
    <w:p w14:paraId="68D309C1" w14:textId="77777777" w:rsidR="00F40179" w:rsidRPr="00F40179" w:rsidRDefault="00F40179" w:rsidP="00F40179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032A2FAC" w14:textId="0CCC39BC" w:rsidR="00F40179" w:rsidRPr="00F40179" w:rsidRDefault="00F40179" w:rsidP="00F40179">
      <w:pPr>
        <w:jc w:val="right"/>
        <w:rPr>
          <w:rFonts w:asciiTheme="minorHAnsi" w:hAnsiTheme="minorHAnsi" w:cstheme="minorHAnsi"/>
          <w:sz w:val="24"/>
          <w:szCs w:val="24"/>
        </w:rPr>
      </w:pPr>
      <w:r w:rsidRPr="00F40179">
        <w:rPr>
          <w:rFonts w:asciiTheme="minorHAnsi" w:hAnsiTheme="minorHAnsi" w:cstheme="minorHAnsi"/>
          <w:sz w:val="24"/>
          <w:szCs w:val="24"/>
        </w:rPr>
        <w:t xml:space="preserve">V Ostravě, </w:t>
      </w:r>
      <w:r w:rsidR="001310F6">
        <w:rPr>
          <w:rFonts w:asciiTheme="minorHAnsi" w:hAnsiTheme="minorHAnsi" w:cstheme="minorHAnsi"/>
          <w:sz w:val="24"/>
          <w:szCs w:val="24"/>
        </w:rPr>
        <w:t>2</w:t>
      </w:r>
      <w:r w:rsidR="00EC7759">
        <w:rPr>
          <w:rFonts w:asciiTheme="minorHAnsi" w:hAnsiTheme="minorHAnsi" w:cstheme="minorHAnsi"/>
          <w:sz w:val="24"/>
          <w:szCs w:val="24"/>
        </w:rPr>
        <w:t>9</w:t>
      </w:r>
      <w:r w:rsidRPr="00F40179">
        <w:rPr>
          <w:rFonts w:asciiTheme="minorHAnsi" w:hAnsiTheme="minorHAnsi" w:cstheme="minorHAnsi"/>
          <w:sz w:val="24"/>
          <w:szCs w:val="24"/>
        </w:rPr>
        <w:t xml:space="preserve">. </w:t>
      </w:r>
      <w:r>
        <w:rPr>
          <w:rFonts w:asciiTheme="minorHAnsi" w:hAnsiTheme="minorHAnsi" w:cstheme="minorHAnsi"/>
          <w:sz w:val="24"/>
          <w:szCs w:val="24"/>
        </w:rPr>
        <w:t xml:space="preserve">listopadu </w:t>
      </w:r>
      <w:r w:rsidRPr="00F40179">
        <w:rPr>
          <w:rFonts w:asciiTheme="minorHAnsi" w:hAnsiTheme="minorHAnsi" w:cstheme="minorHAnsi"/>
          <w:sz w:val="24"/>
          <w:szCs w:val="24"/>
        </w:rPr>
        <w:t>2022</w:t>
      </w:r>
    </w:p>
    <w:p w14:paraId="047384F2" w14:textId="77777777" w:rsidR="00F40179" w:rsidRPr="00F40179" w:rsidRDefault="00F40179" w:rsidP="00F40179">
      <w:pPr>
        <w:rPr>
          <w:rFonts w:asciiTheme="minorHAnsi" w:hAnsiTheme="minorHAnsi" w:cstheme="minorHAnsi"/>
          <w:sz w:val="24"/>
          <w:szCs w:val="24"/>
        </w:rPr>
      </w:pPr>
    </w:p>
    <w:p w14:paraId="5EBFF8E1" w14:textId="77777777" w:rsidR="00F40179" w:rsidRPr="00F40179" w:rsidRDefault="00F40179" w:rsidP="00F40179">
      <w:pPr>
        <w:rPr>
          <w:rFonts w:asciiTheme="minorHAnsi" w:hAnsiTheme="minorHAnsi" w:cstheme="minorHAnsi"/>
          <w:sz w:val="24"/>
          <w:szCs w:val="24"/>
        </w:rPr>
      </w:pPr>
      <w:r w:rsidRPr="00F40179">
        <w:rPr>
          <w:rFonts w:asciiTheme="minorHAnsi" w:hAnsiTheme="minorHAnsi" w:cstheme="minorHAnsi"/>
          <w:sz w:val="24"/>
          <w:szCs w:val="24"/>
        </w:rPr>
        <w:t>Vážené kolegyně, vážení kolegové,</w:t>
      </w:r>
    </w:p>
    <w:p w14:paraId="05BBACB8" w14:textId="77777777" w:rsidR="00F40179" w:rsidRPr="00F40179" w:rsidRDefault="00F40179" w:rsidP="00F40179">
      <w:pPr>
        <w:rPr>
          <w:rFonts w:asciiTheme="minorHAnsi" w:hAnsiTheme="minorHAnsi" w:cstheme="minorHAnsi"/>
          <w:sz w:val="24"/>
          <w:szCs w:val="24"/>
        </w:rPr>
      </w:pPr>
    </w:p>
    <w:p w14:paraId="0BDDC2FF" w14:textId="5A0BBF96" w:rsidR="00F40179" w:rsidRPr="00F40179" w:rsidRDefault="00F40179" w:rsidP="00F40179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40179">
        <w:rPr>
          <w:rFonts w:asciiTheme="minorHAnsi" w:hAnsiTheme="minorHAnsi" w:cstheme="minorHAnsi"/>
          <w:sz w:val="24"/>
          <w:szCs w:val="24"/>
        </w:rPr>
        <w:t xml:space="preserve">dovolujeme si Vás pozvat na </w:t>
      </w:r>
      <w:r w:rsidR="00D247D2" w:rsidRPr="00F40179">
        <w:rPr>
          <w:rFonts w:asciiTheme="minorHAnsi" w:hAnsiTheme="minorHAnsi" w:cstheme="minorHAnsi"/>
          <w:sz w:val="24"/>
          <w:szCs w:val="24"/>
        </w:rPr>
        <w:t xml:space="preserve">Celostátní </w:t>
      </w:r>
      <w:r w:rsidRPr="00F40179">
        <w:rPr>
          <w:rFonts w:asciiTheme="minorHAnsi" w:hAnsiTheme="minorHAnsi" w:cstheme="minorHAnsi"/>
          <w:sz w:val="24"/>
          <w:szCs w:val="24"/>
        </w:rPr>
        <w:t xml:space="preserve">studentskou vědeckou konferenci </w:t>
      </w:r>
      <w:r w:rsidRPr="00F40179">
        <w:rPr>
          <w:rFonts w:asciiTheme="minorHAnsi" w:hAnsiTheme="minorHAnsi" w:cstheme="minorHAnsi"/>
          <w:i/>
          <w:sz w:val="24"/>
          <w:szCs w:val="24"/>
        </w:rPr>
        <w:t>Historie 2023</w:t>
      </w:r>
      <w:r w:rsidRPr="00F40179">
        <w:rPr>
          <w:rFonts w:asciiTheme="minorHAnsi" w:hAnsiTheme="minorHAnsi" w:cstheme="minorHAnsi"/>
          <w:sz w:val="24"/>
          <w:szCs w:val="24"/>
        </w:rPr>
        <w:t xml:space="preserve">, která se uskuteční ve dnech </w:t>
      </w:r>
      <w:r w:rsidRPr="00F40179">
        <w:rPr>
          <w:rFonts w:asciiTheme="minorHAnsi" w:hAnsiTheme="minorHAnsi" w:cstheme="minorHAnsi"/>
          <w:b/>
          <w:sz w:val="24"/>
          <w:szCs w:val="24"/>
        </w:rPr>
        <w:t>20.–21. dubna 2023 v Ostravě</w:t>
      </w:r>
      <w:r w:rsidRPr="00F40179">
        <w:rPr>
          <w:rFonts w:asciiTheme="minorHAnsi" w:hAnsiTheme="minorHAnsi" w:cstheme="minorHAnsi"/>
          <w:sz w:val="24"/>
          <w:szCs w:val="24"/>
        </w:rPr>
        <w:t>. Pořadatelem konference je Katedra historie Filozofické fakulty Ostravské univerzity.</w:t>
      </w:r>
    </w:p>
    <w:p w14:paraId="7C448A9C" w14:textId="72657B3C" w:rsidR="00F9209C" w:rsidRPr="00E26EA6" w:rsidRDefault="00F9209C" w:rsidP="00F9209C">
      <w:pPr>
        <w:spacing w:after="0" w:line="360" w:lineRule="auto"/>
        <w:ind w:firstLine="708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40179">
        <w:rPr>
          <w:rFonts w:asciiTheme="minorHAnsi" w:hAnsiTheme="minorHAnsi" w:cstheme="minorHAnsi"/>
          <w:sz w:val="24"/>
          <w:szCs w:val="24"/>
        </w:rPr>
        <w:t>Důležité informace pro účastníky, pravidla vyhlašovaných soutěží a kontakty na organizátory najdete v přiložen</w:t>
      </w:r>
      <w:r>
        <w:rPr>
          <w:rFonts w:asciiTheme="minorHAnsi" w:hAnsiTheme="minorHAnsi" w:cstheme="minorHAnsi"/>
          <w:sz w:val="24"/>
          <w:szCs w:val="24"/>
        </w:rPr>
        <w:t>ých</w:t>
      </w:r>
      <w:r w:rsidRPr="00F40179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statutech </w:t>
      </w:r>
      <w:r w:rsidRPr="00F40179">
        <w:rPr>
          <w:rFonts w:asciiTheme="minorHAnsi" w:hAnsiTheme="minorHAnsi" w:cstheme="minorHAnsi"/>
          <w:sz w:val="24"/>
          <w:szCs w:val="24"/>
        </w:rPr>
        <w:t>konference.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F40179">
        <w:rPr>
          <w:rFonts w:asciiTheme="minorHAnsi" w:hAnsiTheme="minorHAnsi" w:cstheme="minorHAnsi"/>
          <w:sz w:val="24"/>
          <w:szCs w:val="24"/>
        </w:rPr>
        <w:t xml:space="preserve">Předběžný zájem o účast na konferenci a účast pedagogického doprovodu </w:t>
      </w:r>
      <w:r>
        <w:rPr>
          <w:rFonts w:asciiTheme="minorHAnsi" w:hAnsiTheme="minorHAnsi" w:cstheme="minorHAnsi"/>
          <w:sz w:val="24"/>
          <w:szCs w:val="24"/>
        </w:rPr>
        <w:t>oznamte</w:t>
      </w:r>
      <w:r w:rsidRPr="00F40179">
        <w:rPr>
          <w:rFonts w:asciiTheme="minorHAnsi" w:hAnsiTheme="minorHAnsi" w:cstheme="minorHAnsi"/>
          <w:sz w:val="24"/>
          <w:szCs w:val="24"/>
        </w:rPr>
        <w:t xml:space="preserve">, prosím, </w:t>
      </w:r>
      <w:r w:rsidRPr="00E26EA6">
        <w:rPr>
          <w:rFonts w:asciiTheme="minorHAnsi" w:hAnsiTheme="minorHAnsi" w:cstheme="minorHAnsi"/>
          <w:b/>
          <w:bCs/>
          <w:sz w:val="24"/>
          <w:szCs w:val="24"/>
        </w:rPr>
        <w:t>garantovi CSVK do</w:t>
      </w:r>
      <w:r w:rsidR="00F4799B">
        <w:rPr>
          <w:rFonts w:asciiTheme="minorHAnsi" w:hAnsiTheme="minorHAnsi" w:cstheme="minorHAnsi"/>
          <w:b/>
          <w:bCs/>
          <w:sz w:val="24"/>
          <w:szCs w:val="24"/>
        </w:rPr>
        <w:t> </w:t>
      </w:r>
      <w:r w:rsidRPr="00E26EA6">
        <w:rPr>
          <w:rFonts w:asciiTheme="minorHAnsi" w:hAnsiTheme="minorHAnsi" w:cstheme="minorHAnsi"/>
          <w:b/>
          <w:bCs/>
          <w:sz w:val="24"/>
          <w:szCs w:val="24"/>
        </w:rPr>
        <w:t>31.</w:t>
      </w:r>
      <w:r w:rsidR="00F4799B">
        <w:rPr>
          <w:rFonts w:asciiTheme="minorHAnsi" w:hAnsiTheme="minorHAnsi" w:cstheme="minorHAnsi"/>
          <w:b/>
          <w:bCs/>
          <w:sz w:val="24"/>
          <w:szCs w:val="24"/>
        </w:rPr>
        <w:t> </w:t>
      </w:r>
      <w:r w:rsidRPr="00E26EA6">
        <w:rPr>
          <w:rFonts w:asciiTheme="minorHAnsi" w:hAnsiTheme="minorHAnsi" w:cstheme="minorHAnsi"/>
          <w:b/>
          <w:bCs/>
          <w:sz w:val="24"/>
          <w:szCs w:val="24"/>
        </w:rPr>
        <w:t>ledna</w:t>
      </w:r>
      <w:r w:rsidR="00F4799B">
        <w:rPr>
          <w:rFonts w:asciiTheme="minorHAnsi" w:hAnsiTheme="minorHAnsi" w:cstheme="minorHAnsi"/>
          <w:b/>
          <w:bCs/>
          <w:sz w:val="24"/>
          <w:szCs w:val="24"/>
        </w:rPr>
        <w:t> </w:t>
      </w:r>
      <w:r w:rsidRPr="00E26EA6">
        <w:rPr>
          <w:rFonts w:asciiTheme="minorHAnsi" w:hAnsiTheme="minorHAnsi" w:cstheme="minorHAnsi"/>
          <w:b/>
          <w:bCs/>
          <w:sz w:val="24"/>
          <w:szCs w:val="24"/>
        </w:rPr>
        <w:t xml:space="preserve">2023. </w:t>
      </w:r>
    </w:p>
    <w:p w14:paraId="22B263A5" w14:textId="78B1ED86" w:rsidR="00F40179" w:rsidRDefault="006C22AC" w:rsidP="00414F52">
      <w:pPr>
        <w:spacing w:after="0" w:line="360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F9209C">
        <w:rPr>
          <w:rFonts w:ascii="Calibri" w:hAnsi="Calibri" w:cs="Calibri"/>
          <w:bCs/>
          <w:sz w:val="24"/>
          <w:szCs w:val="24"/>
        </w:rPr>
        <w:t>Ubytování</w:t>
      </w:r>
      <w:r>
        <w:rPr>
          <w:rFonts w:ascii="Calibri" w:hAnsi="Calibri" w:cs="Calibri"/>
          <w:sz w:val="24"/>
          <w:szCs w:val="24"/>
        </w:rPr>
        <w:t xml:space="preserve"> si zajišťují účastníci individuálně, pořadatel nabízí rámcově rezervovaná </w:t>
      </w:r>
      <w:r w:rsidR="00F40179" w:rsidRPr="00F40179">
        <w:rPr>
          <w:rFonts w:asciiTheme="minorHAnsi" w:hAnsiTheme="minorHAnsi" w:cstheme="minorHAnsi"/>
          <w:sz w:val="24"/>
          <w:szCs w:val="24"/>
        </w:rPr>
        <w:t>místa v </w:t>
      </w:r>
      <w:r w:rsidR="00F9209C">
        <w:rPr>
          <w:rFonts w:asciiTheme="minorHAnsi" w:hAnsiTheme="minorHAnsi" w:cstheme="minorHAnsi"/>
          <w:sz w:val="24"/>
          <w:szCs w:val="24"/>
        </w:rPr>
        <w:t>H</w:t>
      </w:r>
      <w:r w:rsidR="00F40179" w:rsidRPr="00F40179">
        <w:rPr>
          <w:rFonts w:asciiTheme="minorHAnsi" w:hAnsiTheme="minorHAnsi" w:cstheme="minorHAnsi"/>
          <w:sz w:val="24"/>
          <w:szCs w:val="24"/>
        </w:rPr>
        <w:t>otel</w:t>
      </w:r>
      <w:r w:rsidR="00F40179">
        <w:rPr>
          <w:rFonts w:asciiTheme="minorHAnsi" w:hAnsiTheme="minorHAnsi" w:cstheme="minorHAnsi"/>
          <w:sz w:val="24"/>
          <w:szCs w:val="24"/>
        </w:rPr>
        <w:t>u</w:t>
      </w:r>
      <w:r w:rsidR="00F40179" w:rsidRPr="00F40179">
        <w:rPr>
          <w:rFonts w:asciiTheme="minorHAnsi" w:hAnsiTheme="minorHAnsi" w:cstheme="minorHAnsi"/>
          <w:sz w:val="24"/>
          <w:szCs w:val="24"/>
        </w:rPr>
        <w:t xml:space="preserve"> Maria (</w:t>
      </w:r>
      <w:r w:rsidR="0005529F">
        <w:rPr>
          <w:rFonts w:asciiTheme="minorHAnsi" w:hAnsiTheme="minorHAnsi" w:cstheme="minorHAnsi"/>
          <w:sz w:val="24"/>
          <w:szCs w:val="24"/>
        </w:rPr>
        <w:t xml:space="preserve">Přívozská 23, 702 00 Ostrava; </w:t>
      </w:r>
      <w:hyperlink r:id="rId11" w:history="1">
        <w:r w:rsidR="0005529F" w:rsidRPr="004F5BCB">
          <w:rPr>
            <w:rStyle w:val="Hypertextovodkaz"/>
            <w:rFonts w:asciiTheme="minorHAnsi" w:hAnsiTheme="minorHAnsi" w:cstheme="minorHAnsi"/>
            <w:sz w:val="24"/>
            <w:szCs w:val="24"/>
          </w:rPr>
          <w:t>https://hotel-maria.hotel.cz</w:t>
        </w:r>
      </w:hyperlink>
      <w:r w:rsidR="00F40179" w:rsidRPr="00F40179">
        <w:rPr>
          <w:rFonts w:asciiTheme="minorHAnsi" w:hAnsiTheme="minorHAnsi" w:cstheme="minorHAnsi"/>
          <w:sz w:val="24"/>
          <w:szCs w:val="24"/>
        </w:rPr>
        <w:t xml:space="preserve">). Toto ubytování se nachází v bezprostřední blízkosti místa konání konference (1 minuta chůze). </w:t>
      </w:r>
      <w:r w:rsidR="004C27FD">
        <w:rPr>
          <w:rFonts w:asciiTheme="minorHAnsi" w:hAnsiTheme="minorHAnsi" w:cstheme="minorHAnsi"/>
          <w:sz w:val="24"/>
          <w:szCs w:val="24"/>
        </w:rPr>
        <w:t>Orientační c</w:t>
      </w:r>
      <w:r w:rsidR="00F40179" w:rsidRPr="00F40179">
        <w:rPr>
          <w:rFonts w:asciiTheme="minorHAnsi" w:hAnsiTheme="minorHAnsi" w:cstheme="minorHAnsi"/>
          <w:sz w:val="24"/>
          <w:szCs w:val="24"/>
        </w:rPr>
        <w:t xml:space="preserve">ena pokoje </w:t>
      </w:r>
      <w:r w:rsidR="00F40179">
        <w:rPr>
          <w:rFonts w:asciiTheme="minorHAnsi" w:hAnsiTheme="minorHAnsi" w:cstheme="minorHAnsi"/>
          <w:sz w:val="24"/>
          <w:szCs w:val="24"/>
        </w:rPr>
        <w:t xml:space="preserve">pro jednu osobu </w:t>
      </w:r>
      <w:r w:rsidR="00F40179" w:rsidRPr="00F40179">
        <w:rPr>
          <w:rFonts w:asciiTheme="minorHAnsi" w:hAnsiTheme="minorHAnsi" w:cstheme="minorHAnsi"/>
          <w:sz w:val="24"/>
          <w:szCs w:val="24"/>
        </w:rPr>
        <w:t xml:space="preserve">za noc (včetně snídaně) </w:t>
      </w:r>
      <w:r w:rsidR="00AF4CB5">
        <w:rPr>
          <w:rFonts w:asciiTheme="minorHAnsi" w:hAnsiTheme="minorHAnsi" w:cstheme="minorHAnsi"/>
          <w:sz w:val="24"/>
          <w:szCs w:val="24"/>
        </w:rPr>
        <w:t xml:space="preserve">je </w:t>
      </w:r>
      <w:r w:rsidR="00414F52" w:rsidRPr="00414F52">
        <w:rPr>
          <w:rFonts w:asciiTheme="minorHAnsi" w:hAnsiTheme="minorHAnsi" w:cstheme="minorHAnsi"/>
          <w:sz w:val="24"/>
          <w:szCs w:val="24"/>
        </w:rPr>
        <w:t xml:space="preserve">1.485 </w:t>
      </w:r>
      <w:r w:rsidR="00F40179" w:rsidRPr="00F40179">
        <w:rPr>
          <w:rFonts w:asciiTheme="minorHAnsi" w:hAnsiTheme="minorHAnsi" w:cstheme="minorHAnsi"/>
          <w:sz w:val="24"/>
          <w:szCs w:val="24"/>
        </w:rPr>
        <w:t>Kč</w:t>
      </w:r>
      <w:r w:rsidR="004C27FD">
        <w:rPr>
          <w:rFonts w:asciiTheme="minorHAnsi" w:hAnsiTheme="minorHAnsi" w:cstheme="minorHAnsi"/>
          <w:sz w:val="24"/>
          <w:szCs w:val="24"/>
        </w:rPr>
        <w:t>, p</w:t>
      </w:r>
      <w:r w:rsidR="00070D0A">
        <w:rPr>
          <w:rFonts w:asciiTheme="minorHAnsi" w:hAnsiTheme="minorHAnsi" w:cstheme="minorHAnsi"/>
          <w:sz w:val="24"/>
          <w:szCs w:val="24"/>
        </w:rPr>
        <w:t xml:space="preserve">ři </w:t>
      </w:r>
      <w:r w:rsidR="00F40179" w:rsidRPr="00F40179">
        <w:rPr>
          <w:rFonts w:asciiTheme="minorHAnsi" w:hAnsiTheme="minorHAnsi" w:cstheme="minorHAnsi"/>
          <w:sz w:val="24"/>
          <w:szCs w:val="24"/>
        </w:rPr>
        <w:t xml:space="preserve">obsazení pokoje více osobami </w:t>
      </w:r>
      <w:r w:rsidR="00414F52">
        <w:rPr>
          <w:rFonts w:asciiTheme="minorHAnsi" w:hAnsiTheme="minorHAnsi" w:cstheme="minorHAnsi"/>
          <w:sz w:val="24"/>
          <w:szCs w:val="24"/>
        </w:rPr>
        <w:t>1.170 Kč</w:t>
      </w:r>
      <w:r w:rsidR="00F40179" w:rsidRPr="00F40179">
        <w:rPr>
          <w:rFonts w:asciiTheme="minorHAnsi" w:hAnsiTheme="minorHAnsi" w:cstheme="minorHAnsi"/>
          <w:sz w:val="24"/>
          <w:szCs w:val="24"/>
        </w:rPr>
        <w:t>.</w:t>
      </w:r>
      <w:r w:rsidR="00F40179">
        <w:rPr>
          <w:rFonts w:asciiTheme="minorHAnsi" w:hAnsiTheme="minorHAnsi" w:cstheme="minorHAnsi"/>
          <w:sz w:val="24"/>
          <w:szCs w:val="24"/>
        </w:rPr>
        <w:t xml:space="preserve"> </w:t>
      </w:r>
      <w:r w:rsidR="00F40179" w:rsidRPr="00F40179">
        <w:rPr>
          <w:rFonts w:asciiTheme="minorHAnsi" w:hAnsiTheme="minorHAnsi" w:cstheme="minorHAnsi"/>
          <w:sz w:val="24"/>
          <w:szCs w:val="24"/>
        </w:rPr>
        <w:t xml:space="preserve">V případě zájmu o ubytování </w:t>
      </w:r>
      <w:r w:rsidR="00F40179">
        <w:rPr>
          <w:rFonts w:asciiTheme="minorHAnsi" w:hAnsiTheme="minorHAnsi" w:cstheme="minorHAnsi"/>
          <w:sz w:val="24"/>
          <w:szCs w:val="24"/>
        </w:rPr>
        <w:t xml:space="preserve">v tomto </w:t>
      </w:r>
      <w:r w:rsidR="00F40179" w:rsidRPr="00F40179">
        <w:rPr>
          <w:rFonts w:asciiTheme="minorHAnsi" w:hAnsiTheme="minorHAnsi" w:cstheme="minorHAnsi"/>
          <w:sz w:val="24"/>
          <w:szCs w:val="24"/>
        </w:rPr>
        <w:t xml:space="preserve">zařízení je nutné nahlásit závaznou rezervaci na e-mail </w:t>
      </w:r>
      <w:hyperlink r:id="rId12" w:history="1">
        <w:r w:rsidR="00414F52" w:rsidRPr="001B489B">
          <w:rPr>
            <w:rStyle w:val="Hypertextovodkaz"/>
            <w:rFonts w:asciiTheme="minorHAnsi" w:hAnsiTheme="minorHAnsi" w:cstheme="minorHAnsi"/>
            <w:sz w:val="24"/>
            <w:szCs w:val="24"/>
          </w:rPr>
          <w:t>objednavky@hotel-maria.cz</w:t>
        </w:r>
      </w:hyperlink>
      <w:r w:rsidR="00F40179" w:rsidRPr="00F40179">
        <w:rPr>
          <w:rFonts w:asciiTheme="minorHAnsi" w:hAnsiTheme="minorHAnsi" w:cstheme="minorHAnsi"/>
          <w:sz w:val="24"/>
          <w:szCs w:val="24"/>
        </w:rPr>
        <w:t xml:space="preserve">, a to </w:t>
      </w:r>
      <w:r w:rsidR="00070D0A">
        <w:rPr>
          <w:rFonts w:asciiTheme="minorHAnsi" w:hAnsiTheme="minorHAnsi" w:cstheme="minorHAnsi"/>
          <w:b/>
          <w:bCs/>
          <w:sz w:val="24"/>
          <w:szCs w:val="24"/>
        </w:rPr>
        <w:t xml:space="preserve">nejpozději </w:t>
      </w:r>
      <w:r w:rsidR="00F40179" w:rsidRPr="00F40179">
        <w:rPr>
          <w:rFonts w:asciiTheme="minorHAnsi" w:hAnsiTheme="minorHAnsi" w:cstheme="minorHAnsi"/>
          <w:b/>
          <w:bCs/>
          <w:sz w:val="24"/>
          <w:szCs w:val="24"/>
        </w:rPr>
        <w:t>do 28. února 202</w:t>
      </w:r>
      <w:r>
        <w:rPr>
          <w:rFonts w:asciiTheme="minorHAnsi" w:hAnsiTheme="minorHAnsi" w:cstheme="minorHAnsi"/>
          <w:b/>
          <w:bCs/>
          <w:sz w:val="24"/>
          <w:szCs w:val="24"/>
        </w:rPr>
        <w:t>3</w:t>
      </w:r>
      <w:r w:rsidR="00F40179" w:rsidRPr="00F40179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 xml:space="preserve"> Při rezervaci</w:t>
      </w:r>
      <w:r w:rsidR="00414F52">
        <w:rPr>
          <w:rFonts w:asciiTheme="minorHAnsi" w:hAnsiTheme="minorHAnsi" w:cstheme="minorHAnsi"/>
          <w:sz w:val="24"/>
          <w:szCs w:val="24"/>
        </w:rPr>
        <w:t xml:space="preserve"> </w:t>
      </w:r>
      <w:r w:rsidR="00070D0A">
        <w:rPr>
          <w:rFonts w:asciiTheme="minorHAnsi" w:hAnsiTheme="minorHAnsi" w:cstheme="minorHAnsi"/>
          <w:sz w:val="24"/>
          <w:szCs w:val="24"/>
        </w:rPr>
        <w:t>uveďte</w:t>
      </w:r>
      <w:r>
        <w:rPr>
          <w:rFonts w:asciiTheme="minorHAnsi" w:hAnsiTheme="minorHAnsi" w:cstheme="minorHAnsi"/>
          <w:sz w:val="24"/>
          <w:szCs w:val="24"/>
        </w:rPr>
        <w:t xml:space="preserve">, že jde o ubytování pro účastníky konference </w:t>
      </w:r>
      <w:r w:rsidRPr="006C22AC">
        <w:rPr>
          <w:rFonts w:asciiTheme="minorHAnsi" w:hAnsiTheme="minorHAnsi" w:cstheme="minorHAnsi"/>
          <w:i/>
          <w:iCs/>
          <w:sz w:val="24"/>
          <w:szCs w:val="24"/>
        </w:rPr>
        <w:t>Historie 2023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1310F6">
        <w:rPr>
          <w:rFonts w:asciiTheme="minorHAnsi" w:hAnsiTheme="minorHAnsi" w:cstheme="minorHAnsi"/>
          <w:sz w:val="24"/>
          <w:szCs w:val="24"/>
        </w:rPr>
        <w:t>(</w:t>
      </w:r>
      <w:r w:rsidR="00D247D2">
        <w:rPr>
          <w:rFonts w:asciiTheme="minorHAnsi" w:hAnsiTheme="minorHAnsi" w:cstheme="minorHAnsi"/>
          <w:sz w:val="24"/>
          <w:szCs w:val="24"/>
        </w:rPr>
        <w:t xml:space="preserve">bez toho nelze </w:t>
      </w:r>
      <w:r w:rsidR="001310F6">
        <w:rPr>
          <w:rFonts w:asciiTheme="minorHAnsi" w:hAnsiTheme="minorHAnsi" w:cstheme="minorHAnsi"/>
          <w:sz w:val="24"/>
          <w:szCs w:val="24"/>
        </w:rPr>
        <w:t>využ</w:t>
      </w:r>
      <w:r w:rsidR="00D247D2">
        <w:rPr>
          <w:rFonts w:asciiTheme="minorHAnsi" w:hAnsiTheme="minorHAnsi" w:cstheme="minorHAnsi"/>
          <w:sz w:val="24"/>
          <w:szCs w:val="24"/>
        </w:rPr>
        <w:t>ít</w:t>
      </w:r>
      <w:r w:rsidR="001310F6">
        <w:rPr>
          <w:rFonts w:asciiTheme="minorHAnsi" w:hAnsiTheme="minorHAnsi" w:cstheme="minorHAnsi"/>
          <w:sz w:val="24"/>
          <w:szCs w:val="24"/>
        </w:rPr>
        <w:t xml:space="preserve"> výše uveden</w:t>
      </w:r>
      <w:r w:rsidR="00D247D2">
        <w:rPr>
          <w:rFonts w:asciiTheme="minorHAnsi" w:hAnsiTheme="minorHAnsi" w:cstheme="minorHAnsi"/>
          <w:sz w:val="24"/>
          <w:szCs w:val="24"/>
        </w:rPr>
        <w:t>ou</w:t>
      </w:r>
      <w:r w:rsidR="001310F6">
        <w:rPr>
          <w:rFonts w:asciiTheme="minorHAnsi" w:hAnsiTheme="minorHAnsi" w:cstheme="minorHAnsi"/>
          <w:sz w:val="24"/>
          <w:szCs w:val="24"/>
        </w:rPr>
        <w:t xml:space="preserve"> zvýhodněn</w:t>
      </w:r>
      <w:r w:rsidR="00D247D2">
        <w:rPr>
          <w:rFonts w:asciiTheme="minorHAnsi" w:hAnsiTheme="minorHAnsi" w:cstheme="minorHAnsi"/>
          <w:sz w:val="24"/>
          <w:szCs w:val="24"/>
        </w:rPr>
        <w:t>ou</w:t>
      </w:r>
      <w:r w:rsidR="001310F6">
        <w:rPr>
          <w:rFonts w:asciiTheme="minorHAnsi" w:hAnsiTheme="minorHAnsi" w:cstheme="minorHAnsi"/>
          <w:sz w:val="24"/>
          <w:szCs w:val="24"/>
        </w:rPr>
        <w:t xml:space="preserve"> cen</w:t>
      </w:r>
      <w:r w:rsidR="00D247D2">
        <w:rPr>
          <w:rFonts w:asciiTheme="minorHAnsi" w:hAnsiTheme="minorHAnsi" w:cstheme="minorHAnsi"/>
          <w:sz w:val="24"/>
          <w:szCs w:val="24"/>
        </w:rPr>
        <w:t>u</w:t>
      </w:r>
      <w:r w:rsidR="001310F6">
        <w:rPr>
          <w:rFonts w:asciiTheme="minorHAnsi" w:hAnsiTheme="minorHAnsi" w:cstheme="minorHAnsi"/>
          <w:sz w:val="24"/>
          <w:szCs w:val="24"/>
        </w:rPr>
        <w:t xml:space="preserve"> pro hosty Ostravské univerzity). </w:t>
      </w:r>
      <w:r w:rsidR="00E26EA6">
        <w:rPr>
          <w:rFonts w:asciiTheme="minorHAnsi" w:hAnsiTheme="minorHAnsi" w:cstheme="minorHAnsi"/>
          <w:sz w:val="24"/>
          <w:szCs w:val="24"/>
        </w:rPr>
        <w:t>Jinou možností je zajistit si ubytování v některém z</w:t>
      </w:r>
      <w:r w:rsidR="001310F6">
        <w:rPr>
          <w:rFonts w:asciiTheme="minorHAnsi" w:hAnsiTheme="minorHAnsi" w:cstheme="minorHAnsi"/>
          <w:sz w:val="24"/>
          <w:szCs w:val="24"/>
        </w:rPr>
        <w:t xml:space="preserve"> hotelů či </w:t>
      </w:r>
      <w:r w:rsidR="00E26EA6">
        <w:rPr>
          <w:rFonts w:asciiTheme="minorHAnsi" w:hAnsiTheme="minorHAnsi" w:cstheme="minorHAnsi"/>
          <w:sz w:val="24"/>
          <w:szCs w:val="24"/>
        </w:rPr>
        <w:t>penzionů</w:t>
      </w:r>
      <w:r w:rsidR="00F40179" w:rsidRPr="00F40179">
        <w:rPr>
          <w:rFonts w:asciiTheme="minorHAnsi" w:hAnsiTheme="minorHAnsi" w:cstheme="minorHAnsi"/>
          <w:sz w:val="24"/>
          <w:szCs w:val="24"/>
        </w:rPr>
        <w:t xml:space="preserve"> v centru Ostravy podle vlastního výběru.</w:t>
      </w:r>
    </w:p>
    <w:p w14:paraId="35E2D531" w14:textId="77777777" w:rsidR="00414F52" w:rsidRDefault="00414F52" w:rsidP="00F40179">
      <w:pPr>
        <w:spacing w:after="120" w:line="240" w:lineRule="auto"/>
        <w:ind w:left="567" w:hanging="567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F60EEAE" w14:textId="77777777" w:rsidR="00414F52" w:rsidRDefault="00414F52" w:rsidP="00F40179">
      <w:pPr>
        <w:spacing w:after="120" w:line="240" w:lineRule="auto"/>
        <w:ind w:left="567" w:hanging="567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EF91787" w14:textId="5CF229AF" w:rsidR="00414F52" w:rsidRDefault="00414F52" w:rsidP="00F40179">
      <w:pPr>
        <w:spacing w:after="120" w:line="240" w:lineRule="auto"/>
        <w:ind w:left="567" w:hanging="567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1361017" w14:textId="77777777" w:rsidR="00D247D2" w:rsidRDefault="00D247D2" w:rsidP="00F40179">
      <w:pPr>
        <w:spacing w:after="120" w:line="240" w:lineRule="auto"/>
        <w:ind w:left="567" w:hanging="567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989F587" w14:textId="64B14035" w:rsidR="00F40179" w:rsidRPr="00F40179" w:rsidRDefault="00F40179" w:rsidP="00F40179">
      <w:pPr>
        <w:spacing w:after="120" w:line="240" w:lineRule="auto"/>
        <w:ind w:left="567" w:hanging="567"/>
        <w:jc w:val="both"/>
        <w:rPr>
          <w:rFonts w:asciiTheme="minorHAnsi" w:hAnsiTheme="minorHAnsi" w:cstheme="minorHAnsi"/>
          <w:b/>
          <w:sz w:val="24"/>
          <w:szCs w:val="24"/>
        </w:rPr>
      </w:pPr>
      <w:r w:rsidRPr="00F40179">
        <w:rPr>
          <w:rFonts w:asciiTheme="minorHAnsi" w:hAnsiTheme="minorHAnsi" w:cstheme="minorHAnsi"/>
          <w:b/>
          <w:sz w:val="24"/>
          <w:szCs w:val="24"/>
        </w:rPr>
        <w:lastRenderedPageBreak/>
        <w:t>Důležité termíny:</w:t>
      </w:r>
    </w:p>
    <w:p w14:paraId="5C9CFB0E" w14:textId="5BBE32D7" w:rsidR="00F40179" w:rsidRDefault="00F9209C" w:rsidP="00F40179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31. ledna 2023 – nahlášení předběžného zájmu o účast na konferenci</w:t>
      </w:r>
      <w:r w:rsidR="00070D0A">
        <w:rPr>
          <w:rFonts w:asciiTheme="minorHAnsi" w:hAnsiTheme="minorHAnsi" w:cstheme="minorHAnsi"/>
          <w:sz w:val="24"/>
          <w:szCs w:val="24"/>
        </w:rPr>
        <w:t xml:space="preserve"> a nominace pedagoga do hodnotící komise</w:t>
      </w:r>
    </w:p>
    <w:p w14:paraId="1DC412CA" w14:textId="3507667F" w:rsidR="00F9209C" w:rsidRDefault="00F9209C" w:rsidP="00F40179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28. února 2023 – nejzazší termín pro přihlášení prací do soutěže</w:t>
      </w:r>
    </w:p>
    <w:p w14:paraId="7C897914" w14:textId="723468E5" w:rsidR="00F9209C" w:rsidRDefault="00F9209C" w:rsidP="00F40179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28. února 2023 – nejzazší termín pro nahlášení závazné rezervace ubytování (v případě zájmu o ubytování v Hotelu Maria)</w:t>
      </w:r>
    </w:p>
    <w:p w14:paraId="5FA90E87" w14:textId="74AE6650" w:rsidR="00070D0A" w:rsidRPr="00070D0A" w:rsidRDefault="00070D0A" w:rsidP="00F40179">
      <w:pPr>
        <w:spacing w:after="0"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070D0A">
        <w:rPr>
          <w:rFonts w:asciiTheme="minorHAnsi" w:hAnsiTheme="minorHAnsi" w:cstheme="minorHAnsi"/>
          <w:bCs/>
          <w:sz w:val="24"/>
          <w:szCs w:val="24"/>
        </w:rPr>
        <w:t>20.–21. dubna 2023 – konání konference</w:t>
      </w:r>
    </w:p>
    <w:p w14:paraId="0D583F13" w14:textId="6197F7A2" w:rsidR="00F40179" w:rsidRDefault="00F40179" w:rsidP="00F40179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D788077" w14:textId="087E907F" w:rsidR="00F40179" w:rsidRPr="00F40179" w:rsidRDefault="00F40179" w:rsidP="00F40179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40179">
        <w:rPr>
          <w:rFonts w:asciiTheme="minorHAnsi" w:hAnsiTheme="minorHAnsi" w:cstheme="minorHAnsi"/>
          <w:sz w:val="24"/>
          <w:szCs w:val="24"/>
        </w:rPr>
        <w:t>Těšíme se na Vaš</w:t>
      </w:r>
      <w:r w:rsidR="00070D0A">
        <w:rPr>
          <w:rFonts w:asciiTheme="minorHAnsi" w:hAnsiTheme="minorHAnsi" w:cstheme="minorHAnsi"/>
          <w:sz w:val="24"/>
          <w:szCs w:val="24"/>
        </w:rPr>
        <w:t>i</w:t>
      </w:r>
      <w:r w:rsidRPr="00F40179">
        <w:rPr>
          <w:rFonts w:asciiTheme="minorHAnsi" w:hAnsiTheme="minorHAnsi" w:cstheme="minorHAnsi"/>
          <w:sz w:val="24"/>
          <w:szCs w:val="24"/>
        </w:rPr>
        <w:t xml:space="preserve"> účast.</w:t>
      </w:r>
    </w:p>
    <w:p w14:paraId="62E5106C" w14:textId="77777777" w:rsidR="00F40179" w:rsidRPr="00F40179" w:rsidRDefault="00F40179" w:rsidP="00F40179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8B3EC1C" w14:textId="10EB4F1E" w:rsidR="00F40179" w:rsidRPr="0005529F" w:rsidRDefault="0005529F" w:rsidP="00F40179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5529F">
        <w:rPr>
          <w:rFonts w:asciiTheme="minorHAnsi" w:hAnsiTheme="minorHAnsi" w:cstheme="minorHAnsi"/>
          <w:sz w:val="24"/>
          <w:szCs w:val="24"/>
        </w:rPr>
        <w:t>d</w:t>
      </w:r>
      <w:r w:rsidR="00F40179" w:rsidRPr="0005529F">
        <w:rPr>
          <w:rFonts w:asciiTheme="minorHAnsi" w:hAnsiTheme="minorHAnsi" w:cstheme="minorHAnsi"/>
          <w:sz w:val="24"/>
          <w:szCs w:val="24"/>
        </w:rPr>
        <w:t>oc. PhDr. Petr Popelka, Ph.D.</w:t>
      </w:r>
    </w:p>
    <w:p w14:paraId="79759EB9" w14:textId="77777777" w:rsidR="00F40179" w:rsidRPr="00F40179" w:rsidRDefault="00F40179" w:rsidP="00F40179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40179">
        <w:rPr>
          <w:rFonts w:asciiTheme="minorHAnsi" w:hAnsiTheme="minorHAnsi" w:cstheme="minorHAnsi"/>
          <w:sz w:val="24"/>
          <w:szCs w:val="24"/>
        </w:rPr>
        <w:t>vedoucí Katedry historie FF OU</w:t>
      </w:r>
    </w:p>
    <w:p w14:paraId="30571406" w14:textId="77777777" w:rsidR="00F40179" w:rsidRPr="00F40179" w:rsidRDefault="00F40179" w:rsidP="00F40179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7A7E48D" w14:textId="77777777" w:rsidR="00F40179" w:rsidRPr="0005529F" w:rsidRDefault="00F40179" w:rsidP="00F40179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5529F">
        <w:rPr>
          <w:rFonts w:asciiTheme="minorHAnsi" w:hAnsiTheme="minorHAnsi" w:cstheme="minorHAnsi"/>
          <w:sz w:val="24"/>
          <w:szCs w:val="24"/>
        </w:rPr>
        <w:t>Mgr. Pavel Pumpr, Ph.D.</w:t>
      </w:r>
    </w:p>
    <w:p w14:paraId="1EF7BBCF" w14:textId="77777777" w:rsidR="00F40179" w:rsidRPr="00F40179" w:rsidRDefault="00F40179" w:rsidP="00F40179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40179">
        <w:rPr>
          <w:rFonts w:asciiTheme="minorHAnsi" w:hAnsiTheme="minorHAnsi" w:cstheme="minorHAnsi"/>
          <w:sz w:val="24"/>
          <w:szCs w:val="24"/>
        </w:rPr>
        <w:t>garant CSVK Historie 2023</w:t>
      </w:r>
    </w:p>
    <w:p w14:paraId="20ECABB9" w14:textId="60E56771" w:rsidR="00F40179" w:rsidRPr="0005529F" w:rsidRDefault="00F40179" w:rsidP="00F40179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05529F">
        <w:rPr>
          <w:rFonts w:asciiTheme="minorHAnsi" w:hAnsiTheme="minorHAnsi" w:cstheme="minorHAnsi"/>
          <w:sz w:val="24"/>
          <w:szCs w:val="24"/>
          <w:u w:val="single"/>
        </w:rPr>
        <w:t>pavel.pumpr@osu.cz</w:t>
      </w:r>
    </w:p>
    <w:p w14:paraId="3284A289" w14:textId="77777777" w:rsidR="00F40179" w:rsidRPr="00F40179" w:rsidRDefault="00F40179" w:rsidP="00F40179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sectPr w:rsidR="00F40179" w:rsidRPr="00F40179" w:rsidSect="00A512F3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693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4920B" w14:textId="77777777" w:rsidR="00DD7329" w:rsidRDefault="00DD7329" w:rsidP="0099254D">
      <w:pPr>
        <w:spacing w:after="0" w:line="240" w:lineRule="auto"/>
      </w:pPr>
      <w:r>
        <w:separator/>
      </w:r>
    </w:p>
  </w:endnote>
  <w:endnote w:type="continuationSeparator" w:id="0">
    <w:p w14:paraId="6A91CFBA" w14:textId="77777777" w:rsidR="00DD7329" w:rsidRDefault="00DD7329" w:rsidP="00992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E500C45-AE15-46EB-8604-11147A538185}"/>
    <w:embedBold r:id="rId2" w:fontKey="{70B32F3A-026D-4499-9A47-C8690A899632}"/>
    <w:embedItalic r:id="rId3" w:fontKey="{9F2EC841-887C-4E67-B8E0-0543F4CBC4A8}"/>
    <w:embedBoldItalic r:id="rId4" w:fontKey="{300CBC23-37F6-47A7-A893-E3EF1361E6F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C978648E-0387-4B85-9B32-CFEA28149EFC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5746D4C5-3C3B-45E1-9738-A1769FA89C8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A936D30E-6B62-4D15-97EE-FAFA768976C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7E2CE" w14:textId="77777777" w:rsidR="00596026" w:rsidRDefault="00AC1A5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E2804E" wp14:editId="26D4E718">
              <wp:simplePos x="0" y="0"/>
              <wp:positionH relativeFrom="margin">
                <wp:posOffset>42545</wp:posOffset>
              </wp:positionH>
              <wp:positionV relativeFrom="paragraph">
                <wp:posOffset>-748966</wp:posOffset>
              </wp:positionV>
              <wp:extent cx="5715000" cy="128587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0" cy="1285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C4FEF" w14:textId="3719BBFE" w:rsidR="00BC68F6" w:rsidRPr="00F7215C" w:rsidRDefault="00C609FE" w:rsidP="00BC68F6">
                          <w:pPr>
                            <w:spacing w:after="0"/>
                            <w:jc w:val="center"/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 xml:space="preserve">Katedra historie, </w:t>
                          </w:r>
                          <w:r w:rsidR="00596026" w:rsidRPr="00F7215C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>Filozofick</w:t>
                          </w:r>
                          <w:r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>á</w:t>
                          </w:r>
                          <w:r w:rsidR="00596026" w:rsidRPr="00F7215C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 xml:space="preserve"> fakult</w:t>
                          </w:r>
                          <w:r w:rsidR="00737BDF" w:rsidRPr="00F7215C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>a Ostravské univerzity</w:t>
                          </w:r>
                          <w:r w:rsidR="00BC68F6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 xml:space="preserve"> / </w:t>
                          </w:r>
                          <w:r w:rsidR="00596026" w:rsidRPr="00F7215C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 xml:space="preserve"> Reální </w:t>
                          </w:r>
                          <w:r w:rsidR="0067048D" w:rsidRPr="00F7215C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 xml:space="preserve">5 </w:t>
                          </w:r>
                          <w:r w:rsidR="00596026" w:rsidRPr="00F7215C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 xml:space="preserve">/ 701 03 / Ostrava </w:t>
                          </w:r>
                          <w:r w:rsidR="00596026" w:rsidRPr="00F7215C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br/>
                            <w:t xml:space="preserve">e-mail: </w:t>
                          </w:r>
                          <w:r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>gabriela</w:t>
                          </w:r>
                          <w:r w:rsidR="00596026" w:rsidRPr="00F7215C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>martinikova</w:t>
                          </w:r>
                          <w:r w:rsidR="00596026" w:rsidRPr="00F7215C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 xml:space="preserve">@osu.cz / telefon: +420 597 091 </w:t>
                          </w:r>
                          <w:r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>966</w:t>
                          </w:r>
                          <w:r w:rsidR="00596026" w:rsidRPr="00F7215C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br/>
                          </w:r>
                          <w:r w:rsidR="00D676BD" w:rsidRPr="00F7215C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>ff</w:t>
                          </w:r>
                          <w:r w:rsidR="00596026" w:rsidRPr="00F7215C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>.osu.cz</w:t>
                          </w:r>
                          <w:r w:rsidR="00D676BD" w:rsidRPr="00F7215C"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  <w:t>khi</w:t>
                          </w:r>
                        </w:p>
                        <w:p w14:paraId="20C36A2E" w14:textId="5A5F071E" w:rsidR="00596026" w:rsidRPr="00F7215C" w:rsidRDefault="00596026" w:rsidP="00BC68F6">
                          <w:pPr>
                            <w:spacing w:after="0"/>
                            <w:jc w:val="center"/>
                            <w:rPr>
                              <w:rFonts w:ascii="Helvetica" w:hAnsi="Helvetica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E2804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.35pt;margin-top:-58.95pt;width:450pt;height:10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" filled="f" stroked="f">
              <v:textbox inset=",7.2pt,,7.2pt">
                <w:txbxContent>
                  <w:p w14:paraId="4CEC4FEF" w14:textId="3719BBFE" w:rsidR="00BC68F6" w:rsidRPr="00F7215C" w:rsidRDefault="00C609FE" w:rsidP="00BC68F6">
                    <w:pPr>
                      <w:spacing w:after="0"/>
                      <w:jc w:val="center"/>
                      <w:rPr>
                        <w:rFonts w:ascii="Helvetica" w:hAnsi="Helvetica"/>
                        <w:sz w:val="20"/>
                        <w:szCs w:val="20"/>
                      </w:rPr>
                    </w:pPr>
                    <w:r>
                      <w:rPr>
                        <w:rFonts w:ascii="Helvetica" w:hAnsi="Helvetica"/>
                        <w:sz w:val="20"/>
                        <w:szCs w:val="20"/>
                      </w:rPr>
                      <w:t xml:space="preserve">Katedra historie, </w:t>
                    </w:r>
                    <w:r w:rsidR="00596026" w:rsidRPr="00F7215C">
                      <w:rPr>
                        <w:rFonts w:ascii="Helvetica" w:hAnsi="Helvetica"/>
                        <w:sz w:val="20"/>
                        <w:szCs w:val="20"/>
                      </w:rPr>
                      <w:t>Filozofick</w:t>
                    </w:r>
                    <w:r>
                      <w:rPr>
                        <w:rFonts w:ascii="Helvetica" w:hAnsi="Helvetica"/>
                        <w:sz w:val="20"/>
                        <w:szCs w:val="20"/>
                      </w:rPr>
                      <w:t>á</w:t>
                    </w:r>
                    <w:r w:rsidR="00596026" w:rsidRPr="00F7215C">
                      <w:rPr>
                        <w:rFonts w:ascii="Helvetica" w:hAnsi="Helvetica"/>
                        <w:sz w:val="20"/>
                        <w:szCs w:val="20"/>
                      </w:rPr>
                      <w:t xml:space="preserve"> fakult</w:t>
                    </w:r>
                    <w:r w:rsidR="00737BDF" w:rsidRPr="00F7215C">
                      <w:rPr>
                        <w:rFonts w:ascii="Helvetica" w:hAnsi="Helvetica"/>
                        <w:sz w:val="20"/>
                        <w:szCs w:val="20"/>
                      </w:rPr>
                      <w:t>a Ostravské univerzity</w:t>
                    </w:r>
                    <w:r w:rsidR="00BC68F6">
                      <w:rPr>
                        <w:rFonts w:ascii="Helvetica" w:hAnsi="Helvetica"/>
                        <w:sz w:val="20"/>
                        <w:szCs w:val="20"/>
                      </w:rPr>
                      <w:t xml:space="preserve"> / </w:t>
                    </w:r>
                    <w:r w:rsidR="00596026" w:rsidRPr="00F7215C">
                      <w:rPr>
                        <w:rFonts w:ascii="Helvetica" w:hAnsi="Helvetica"/>
                        <w:sz w:val="20"/>
                        <w:szCs w:val="20"/>
                      </w:rPr>
                      <w:t xml:space="preserve"> Reální </w:t>
                    </w:r>
                    <w:r w:rsidR="0067048D" w:rsidRPr="00F7215C">
                      <w:rPr>
                        <w:rFonts w:ascii="Helvetica" w:hAnsi="Helvetica"/>
                        <w:sz w:val="20"/>
                        <w:szCs w:val="20"/>
                      </w:rPr>
                      <w:t xml:space="preserve">5 </w:t>
                    </w:r>
                    <w:r w:rsidR="00596026" w:rsidRPr="00F7215C">
                      <w:rPr>
                        <w:rFonts w:ascii="Helvetica" w:hAnsi="Helvetica"/>
                        <w:sz w:val="20"/>
                        <w:szCs w:val="20"/>
                      </w:rPr>
                      <w:t xml:space="preserve">/ 701 03 / Ostrava </w:t>
                    </w:r>
                    <w:r w:rsidR="00596026" w:rsidRPr="00F7215C">
                      <w:rPr>
                        <w:rFonts w:ascii="Helvetica" w:hAnsi="Helvetica"/>
                        <w:sz w:val="20"/>
                        <w:szCs w:val="20"/>
                      </w:rPr>
                      <w:br/>
                      <w:t xml:space="preserve">e-mail: </w:t>
                    </w:r>
                    <w:r>
                      <w:rPr>
                        <w:rFonts w:ascii="Helvetica" w:hAnsi="Helvetica"/>
                        <w:sz w:val="20"/>
                        <w:szCs w:val="20"/>
                      </w:rPr>
                      <w:t>gabriela</w:t>
                    </w:r>
                    <w:r w:rsidR="00596026" w:rsidRPr="00F7215C">
                      <w:rPr>
                        <w:rFonts w:ascii="Helvetica" w:hAnsi="Helvetica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Helvetica" w:hAnsi="Helvetica"/>
                        <w:sz w:val="20"/>
                        <w:szCs w:val="20"/>
                      </w:rPr>
                      <w:t>martinikova</w:t>
                    </w:r>
                    <w:r w:rsidR="00596026" w:rsidRPr="00F7215C">
                      <w:rPr>
                        <w:rFonts w:ascii="Helvetica" w:hAnsi="Helvetica"/>
                        <w:sz w:val="20"/>
                        <w:szCs w:val="20"/>
                      </w:rPr>
                      <w:t xml:space="preserve">@osu.cz / telefon: +420 597 091 </w:t>
                    </w:r>
                    <w:r>
                      <w:rPr>
                        <w:rFonts w:ascii="Helvetica" w:hAnsi="Helvetica"/>
                        <w:sz w:val="20"/>
                        <w:szCs w:val="20"/>
                      </w:rPr>
                      <w:t>966</w:t>
                    </w:r>
                    <w:r w:rsidR="00596026" w:rsidRPr="00F7215C">
                      <w:rPr>
                        <w:rFonts w:ascii="Helvetica" w:hAnsi="Helvetica"/>
                        <w:sz w:val="20"/>
                        <w:szCs w:val="20"/>
                      </w:rPr>
                      <w:br/>
                    </w:r>
                    <w:r w:rsidR="00D676BD" w:rsidRPr="00F7215C">
                      <w:rPr>
                        <w:rFonts w:ascii="Helvetica" w:hAnsi="Helvetica"/>
                        <w:sz w:val="20"/>
                        <w:szCs w:val="20"/>
                      </w:rPr>
                      <w:t>ff</w:t>
                    </w:r>
                    <w:r w:rsidR="00596026" w:rsidRPr="00F7215C">
                      <w:rPr>
                        <w:rFonts w:ascii="Helvetica" w:hAnsi="Helvetica"/>
                        <w:sz w:val="20"/>
                        <w:szCs w:val="20"/>
                      </w:rPr>
                      <w:t>.osu.cz</w:t>
                    </w:r>
                    <w:r w:rsidR="00D676BD" w:rsidRPr="00F7215C">
                      <w:rPr>
                        <w:rFonts w:ascii="Helvetica" w:hAnsi="Helvetica"/>
                        <w:sz w:val="20"/>
                        <w:szCs w:val="20"/>
                      </w:rPr>
                      <w:t>/</w:t>
                    </w:r>
                    <w:r>
                      <w:rPr>
                        <w:rFonts w:ascii="Helvetica" w:hAnsi="Helvetica"/>
                        <w:sz w:val="20"/>
                        <w:szCs w:val="20"/>
                      </w:rPr>
                      <w:t>khi</w:t>
                    </w:r>
                  </w:p>
                  <w:p w14:paraId="20C36A2E" w14:textId="5A5F071E" w:rsidR="00596026" w:rsidRPr="00F7215C" w:rsidRDefault="00596026" w:rsidP="00BC68F6">
                    <w:pPr>
                      <w:spacing w:after="0"/>
                      <w:jc w:val="center"/>
                      <w:rPr>
                        <w:rFonts w:ascii="Helvetica" w:hAnsi="Helvetica"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67328" w14:textId="77777777" w:rsidR="00DD7329" w:rsidRDefault="00DD7329" w:rsidP="0099254D">
      <w:pPr>
        <w:spacing w:after="0" w:line="240" w:lineRule="auto"/>
      </w:pPr>
      <w:r>
        <w:separator/>
      </w:r>
    </w:p>
  </w:footnote>
  <w:footnote w:type="continuationSeparator" w:id="0">
    <w:p w14:paraId="4B6BA495" w14:textId="77777777" w:rsidR="00DD7329" w:rsidRDefault="00DD7329" w:rsidP="00992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1EBEF" w14:textId="77777777" w:rsidR="0099254D" w:rsidRDefault="00000000">
    <w:pPr>
      <w:pStyle w:val="Zhlav"/>
    </w:pPr>
    <w:r>
      <w:rPr>
        <w:noProof/>
        <w:lang w:eastAsia="cs-CZ"/>
      </w:rPr>
      <w:pict w14:anchorId="7AAE87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3126" o:spid="_x0000_s1026" type="#_x0000_t75" style="position:absolute;margin-left:0;margin-top:0;width:418.4pt;height:591.85pt;z-index:-251657216;mso-position-horizontal:center;mso-position-horizontal-relative:margin;mso-position-vertical:center;mso-position-vertical-relative:margin" o:allowincell="f">
          <v:imagedata r:id="rId1" o:title="hlp_F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925A5" w14:textId="77777777" w:rsidR="0099254D" w:rsidRDefault="00000000">
    <w:pPr>
      <w:pStyle w:val="Zhlav"/>
    </w:pPr>
    <w:r>
      <w:rPr>
        <w:noProof/>
        <w:lang w:eastAsia="cs-CZ"/>
      </w:rPr>
      <w:pict w14:anchorId="148D75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3127" o:spid="_x0000_s1027" type="#_x0000_t75" style="position:absolute;margin-left:-3.75pt;margin-top:-18.75pt;width:594.9pt;height:841.5pt;z-index:-251656192;mso-position-horizontal-relative:page;mso-position-vertical-relative:page" o:allowincell="f">
          <v:imagedata r:id="rId1" o:title="hlp_FF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110DA" w14:textId="77777777" w:rsidR="0099254D" w:rsidRDefault="00000000">
    <w:pPr>
      <w:pStyle w:val="Zhlav"/>
    </w:pPr>
    <w:r>
      <w:rPr>
        <w:noProof/>
        <w:lang w:eastAsia="cs-CZ"/>
      </w:rPr>
      <w:pict w14:anchorId="57CAF4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3125" o:spid="_x0000_s1025" type="#_x0000_t75" style="position:absolute;margin-left:0;margin-top:0;width:418.4pt;height:591.85pt;z-index:-251658240;mso-position-horizontal:center;mso-position-horizontal-relative:margin;mso-position-vertical:center;mso-position-vertical-relative:margin" o:allowincell="f">
          <v:imagedata r:id="rId1" o:title="hlp_F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C077CE"/>
    <w:multiLevelType w:val="hybridMultilevel"/>
    <w:tmpl w:val="77BCD98E"/>
    <w:lvl w:ilvl="0" w:tplc="6A304564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442699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009"/>
    <w:rsid w:val="0005529F"/>
    <w:rsid w:val="00070D0A"/>
    <w:rsid w:val="000E6C69"/>
    <w:rsid w:val="001040F4"/>
    <w:rsid w:val="00104DA8"/>
    <w:rsid w:val="00112392"/>
    <w:rsid w:val="00121F1F"/>
    <w:rsid w:val="001310F6"/>
    <w:rsid w:val="001B6F6E"/>
    <w:rsid w:val="001D5588"/>
    <w:rsid w:val="001E5390"/>
    <w:rsid w:val="002324A6"/>
    <w:rsid w:val="00252EC7"/>
    <w:rsid w:val="002721EC"/>
    <w:rsid w:val="002C0149"/>
    <w:rsid w:val="002E42FB"/>
    <w:rsid w:val="00303403"/>
    <w:rsid w:val="00330A1D"/>
    <w:rsid w:val="00356909"/>
    <w:rsid w:val="00372943"/>
    <w:rsid w:val="003904E4"/>
    <w:rsid w:val="0039152D"/>
    <w:rsid w:val="00414F52"/>
    <w:rsid w:val="00430B05"/>
    <w:rsid w:val="00472A11"/>
    <w:rsid w:val="00476E5C"/>
    <w:rsid w:val="004C27FD"/>
    <w:rsid w:val="004D6C0B"/>
    <w:rsid w:val="00501414"/>
    <w:rsid w:val="00557E75"/>
    <w:rsid w:val="00564A55"/>
    <w:rsid w:val="005918AC"/>
    <w:rsid w:val="00593C43"/>
    <w:rsid w:val="00596026"/>
    <w:rsid w:val="005F501A"/>
    <w:rsid w:val="006603B0"/>
    <w:rsid w:val="00664005"/>
    <w:rsid w:val="0067048D"/>
    <w:rsid w:val="006C22AC"/>
    <w:rsid w:val="006D12D2"/>
    <w:rsid w:val="006E3C15"/>
    <w:rsid w:val="006F0292"/>
    <w:rsid w:val="00705BF0"/>
    <w:rsid w:val="00737BDF"/>
    <w:rsid w:val="00764B0A"/>
    <w:rsid w:val="007823FA"/>
    <w:rsid w:val="007B7112"/>
    <w:rsid w:val="007C7139"/>
    <w:rsid w:val="007D6D97"/>
    <w:rsid w:val="007E19C9"/>
    <w:rsid w:val="00805A27"/>
    <w:rsid w:val="00817009"/>
    <w:rsid w:val="00835CAF"/>
    <w:rsid w:val="00871459"/>
    <w:rsid w:val="008D1B4D"/>
    <w:rsid w:val="009125C7"/>
    <w:rsid w:val="009400F8"/>
    <w:rsid w:val="0099254D"/>
    <w:rsid w:val="00995C14"/>
    <w:rsid w:val="00A512F3"/>
    <w:rsid w:val="00A57627"/>
    <w:rsid w:val="00A6785D"/>
    <w:rsid w:val="00A84CE9"/>
    <w:rsid w:val="00A959DB"/>
    <w:rsid w:val="00AC1A5C"/>
    <w:rsid w:val="00AF478E"/>
    <w:rsid w:val="00AF4CB5"/>
    <w:rsid w:val="00B17590"/>
    <w:rsid w:val="00BC68F6"/>
    <w:rsid w:val="00C455F2"/>
    <w:rsid w:val="00C609FE"/>
    <w:rsid w:val="00C86543"/>
    <w:rsid w:val="00C93D84"/>
    <w:rsid w:val="00CC1F44"/>
    <w:rsid w:val="00CD7F6F"/>
    <w:rsid w:val="00CF7F87"/>
    <w:rsid w:val="00D247D2"/>
    <w:rsid w:val="00D676BD"/>
    <w:rsid w:val="00DA6CC3"/>
    <w:rsid w:val="00DD7329"/>
    <w:rsid w:val="00DE66BD"/>
    <w:rsid w:val="00E0443A"/>
    <w:rsid w:val="00E07020"/>
    <w:rsid w:val="00E220FA"/>
    <w:rsid w:val="00E26EA6"/>
    <w:rsid w:val="00E76013"/>
    <w:rsid w:val="00EA23A0"/>
    <w:rsid w:val="00EC7759"/>
    <w:rsid w:val="00EE184A"/>
    <w:rsid w:val="00F40179"/>
    <w:rsid w:val="00F4799B"/>
    <w:rsid w:val="00F54C56"/>
    <w:rsid w:val="00F71CB2"/>
    <w:rsid w:val="00F7215C"/>
    <w:rsid w:val="00F7728E"/>
    <w:rsid w:val="00F9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AFAB2F"/>
  <w15:docId w15:val="{40D6BB80-F000-4D33-9B08-124BCD2D6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Theme="minorHAnsi" w:hAnsi="Helvetica Neue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17590"/>
  </w:style>
  <w:style w:type="paragraph" w:styleId="Nadpis1">
    <w:name w:val="heading 1"/>
    <w:basedOn w:val="Normln"/>
    <w:next w:val="Normln"/>
    <w:link w:val="Nadpis1Char"/>
    <w:uiPriority w:val="9"/>
    <w:qFormat/>
    <w:rsid w:val="001B6F6E"/>
    <w:pPr>
      <w:keepNext/>
      <w:jc w:val="center"/>
      <w:outlineLvl w:val="0"/>
    </w:pPr>
    <w:rPr>
      <w:rFonts w:asciiTheme="minorHAnsi" w:hAnsiTheme="minorHAnsi" w:cstheme="minorHAnsi"/>
      <w:b/>
      <w:color w:val="333399"/>
      <w:sz w:val="48"/>
      <w:szCs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odnadpisSablona">
    <w:name w:val="PodnadpisSablona"/>
    <w:basedOn w:val="Standardnpsmoodstavce"/>
    <w:uiPriority w:val="1"/>
    <w:qFormat/>
    <w:rsid w:val="00DA6CC3"/>
    <w:rPr>
      <w:rFonts w:asciiTheme="minorHAnsi" w:hAnsiTheme="minorHAnsi"/>
      <w:color w:val="4F81BD" w:themeColor="accent1"/>
      <w:sz w:val="48"/>
    </w:rPr>
  </w:style>
  <w:style w:type="character" w:customStyle="1" w:styleId="NadpisSablona">
    <w:name w:val="NadpisSablona"/>
    <w:basedOn w:val="Standardnpsmoodstavce"/>
    <w:uiPriority w:val="1"/>
    <w:qFormat/>
    <w:rsid w:val="00DA6CC3"/>
    <w:rPr>
      <w:rFonts w:asciiTheme="minorHAnsi" w:hAnsiTheme="minorHAnsi"/>
      <w:color w:val="4F81BD" w:themeColor="accent1"/>
      <w:sz w:val="72"/>
    </w:rPr>
  </w:style>
  <w:style w:type="paragraph" w:styleId="Zhlav">
    <w:name w:val="header"/>
    <w:basedOn w:val="Normln"/>
    <w:link w:val="ZhlavChar"/>
    <w:uiPriority w:val="99"/>
    <w:unhideWhenUsed/>
    <w:rsid w:val="00992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254D"/>
  </w:style>
  <w:style w:type="paragraph" w:styleId="Zpat">
    <w:name w:val="footer"/>
    <w:basedOn w:val="Normln"/>
    <w:link w:val="ZpatChar"/>
    <w:uiPriority w:val="99"/>
    <w:unhideWhenUsed/>
    <w:rsid w:val="00992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254D"/>
  </w:style>
  <w:style w:type="character" w:styleId="Zstupntext">
    <w:name w:val="Placeholder Text"/>
    <w:basedOn w:val="Standardnpsmoodstavce"/>
    <w:uiPriority w:val="99"/>
    <w:semiHidden/>
    <w:rsid w:val="0099254D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92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254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96026"/>
    <w:rPr>
      <w:color w:val="0000FF" w:themeColor="hyperlink"/>
      <w:u w:val="single"/>
    </w:rPr>
  </w:style>
  <w:style w:type="character" w:styleId="Siln">
    <w:name w:val="Strong"/>
    <w:basedOn w:val="Standardnpsmoodstavce"/>
    <w:uiPriority w:val="22"/>
    <w:qFormat/>
    <w:rsid w:val="00817009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1B6F6E"/>
    <w:rPr>
      <w:rFonts w:asciiTheme="minorHAnsi" w:hAnsiTheme="minorHAnsi" w:cstheme="minorHAnsi"/>
      <w:b/>
      <w:color w:val="333399"/>
      <w:sz w:val="48"/>
      <w:szCs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Odstavecseseznamem">
    <w:name w:val="List Paragraph"/>
    <w:basedOn w:val="Normln"/>
    <w:uiPriority w:val="34"/>
    <w:qFormat/>
    <w:rsid w:val="00A84CE9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6E3C15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E7601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7601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7601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7601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76013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0552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bjednavky@hotel-maria.cz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otel-maria.hotel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RT\Desktop\P&#345;edn&#225;&#353;ka%20Hrubo&#328;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80A9E8A9223147A85F8B10967B5FC6" ma:contentTypeVersion="11" ma:contentTypeDescription="Vytvoří nový dokument" ma:contentTypeScope="" ma:versionID="9be28dd5a2508018652aa80e4d3e0945">
  <xsd:schema xmlns:xsd="http://www.w3.org/2001/XMLSchema" xmlns:xs="http://www.w3.org/2001/XMLSchema" xmlns:p="http://schemas.microsoft.com/office/2006/metadata/properties" xmlns:ns3="a92efe80-35ab-425d-831e-1d0a24570bdf" targetNamespace="http://schemas.microsoft.com/office/2006/metadata/properties" ma:root="true" ma:fieldsID="5c725e04157294957f1324159c04e4fd" ns3:_="">
    <xsd:import namespace="a92efe80-35ab-425d-831e-1d0a24570b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efe80-35ab-425d-831e-1d0a24570b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0C7D1793-8219-4B48-9414-F46BA02BF2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2efe80-35ab-425d-831e-1d0a24570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675A47-9653-46AF-A70F-FA0B17BC45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FE7AFD-2393-4F81-9E8A-D3E94BE66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1BD9D88-0828-466F-B4AF-7CF38966D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Přednáška Hruboň</Template>
  <TotalTime>11</TotalTime>
  <Pages>2</Pages>
  <Words>296</Words>
  <Characters>1748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START</dc:creator>
  <cp:lastModifiedBy>Pavel Pumpr</cp:lastModifiedBy>
  <cp:revision>6</cp:revision>
  <cp:lastPrinted>2022-04-26T06:28:00Z</cp:lastPrinted>
  <dcterms:created xsi:type="dcterms:W3CDTF">2022-11-21T09:16:00Z</dcterms:created>
  <dcterms:modified xsi:type="dcterms:W3CDTF">2022-11-30T07:58:00Z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0x0101000980A9E8A9223147A85F8B10967B5FC6</vt:lpwstr>
  </property>
</Properties>
</file>